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140" w:rsidRPr="00E410F1" w:rsidRDefault="00EE7140" w:rsidP="00E410F1">
      <w:pPr>
        <w:jc w:val="center"/>
        <w:rPr>
          <w:rFonts w:ascii="Arial" w:hAnsi="Arial" w:cs="Arial"/>
          <w:b/>
          <w:u w:val="singl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25"/>
        <w:gridCol w:w="4740"/>
      </w:tblGrid>
      <w:tr w:rsidR="00EE7140" w:rsidRPr="00E410F1" w:rsidTr="00B97DB8">
        <w:trPr>
          <w:jc w:val="center"/>
        </w:trPr>
        <w:tc>
          <w:tcPr>
            <w:tcW w:w="9565" w:type="dxa"/>
            <w:gridSpan w:val="2"/>
          </w:tcPr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410F1">
              <w:rPr>
                <w:rFonts w:ascii="Arial" w:hAnsi="Arial" w:cs="Arial"/>
                <w:b/>
                <w:bCs/>
                <w:sz w:val="32"/>
                <w:szCs w:val="32"/>
              </w:rPr>
              <w:t>Тульская область</w:t>
            </w:r>
          </w:p>
        </w:tc>
      </w:tr>
      <w:tr w:rsidR="00EE7140" w:rsidRPr="00E410F1" w:rsidTr="00B97DB8">
        <w:trPr>
          <w:jc w:val="center"/>
        </w:trPr>
        <w:tc>
          <w:tcPr>
            <w:tcW w:w="9565" w:type="dxa"/>
            <w:gridSpan w:val="2"/>
          </w:tcPr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410F1">
              <w:rPr>
                <w:rFonts w:ascii="Arial" w:hAnsi="Arial" w:cs="Arial"/>
                <w:b/>
                <w:bCs/>
                <w:sz w:val="32"/>
                <w:szCs w:val="32"/>
              </w:rPr>
              <w:t>Муниципальное образование Куркинский район</w:t>
            </w:r>
          </w:p>
        </w:tc>
      </w:tr>
      <w:tr w:rsidR="00EE7140" w:rsidRPr="00E410F1" w:rsidTr="00B97DB8">
        <w:trPr>
          <w:jc w:val="center"/>
        </w:trPr>
        <w:tc>
          <w:tcPr>
            <w:tcW w:w="9565" w:type="dxa"/>
            <w:gridSpan w:val="2"/>
          </w:tcPr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410F1">
              <w:rPr>
                <w:rFonts w:ascii="Arial" w:hAnsi="Arial" w:cs="Arial"/>
                <w:b/>
                <w:bCs/>
                <w:sz w:val="32"/>
                <w:szCs w:val="32"/>
              </w:rPr>
              <w:t>Администрация</w:t>
            </w:r>
          </w:p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F0724" w:rsidRPr="00E410F1" w:rsidRDefault="00BF0724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EE7140" w:rsidRPr="00E410F1" w:rsidTr="00B97DB8">
        <w:trPr>
          <w:jc w:val="center"/>
        </w:trPr>
        <w:tc>
          <w:tcPr>
            <w:tcW w:w="9565" w:type="dxa"/>
            <w:gridSpan w:val="2"/>
          </w:tcPr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410F1">
              <w:rPr>
                <w:rFonts w:ascii="Arial" w:hAnsi="Arial" w:cs="Arial"/>
                <w:b/>
                <w:bCs/>
                <w:sz w:val="32"/>
                <w:szCs w:val="32"/>
              </w:rPr>
              <w:t>Постановление</w:t>
            </w:r>
          </w:p>
        </w:tc>
      </w:tr>
      <w:tr w:rsidR="00EE7140" w:rsidRPr="00E410F1" w:rsidTr="00B97DB8">
        <w:trPr>
          <w:jc w:val="center"/>
        </w:trPr>
        <w:tc>
          <w:tcPr>
            <w:tcW w:w="9565" w:type="dxa"/>
            <w:gridSpan w:val="2"/>
          </w:tcPr>
          <w:p w:rsidR="00EE7140" w:rsidRPr="00E410F1" w:rsidRDefault="00EE7140" w:rsidP="00B97DB8">
            <w:pPr>
              <w:ind w:firstLine="709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EE7140" w:rsidRPr="00E410F1" w:rsidTr="00B97DB8">
        <w:trPr>
          <w:jc w:val="center"/>
        </w:trPr>
        <w:tc>
          <w:tcPr>
            <w:tcW w:w="4825" w:type="dxa"/>
          </w:tcPr>
          <w:p w:rsidR="00EE7140" w:rsidRPr="00E410F1" w:rsidRDefault="00553572" w:rsidP="00553572">
            <w:pPr>
              <w:ind w:firstLine="709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От 25.12.2024г.</w:t>
            </w:r>
          </w:p>
        </w:tc>
        <w:tc>
          <w:tcPr>
            <w:tcW w:w="4740" w:type="dxa"/>
          </w:tcPr>
          <w:p w:rsidR="00EE7140" w:rsidRPr="00E410F1" w:rsidRDefault="00EE7140" w:rsidP="00553572">
            <w:pPr>
              <w:ind w:firstLine="709"/>
              <w:jc w:val="center"/>
              <w:rPr>
                <w:rFonts w:ascii="Arial" w:hAnsi="Arial" w:cs="Arial"/>
                <w:bCs/>
              </w:rPr>
            </w:pPr>
            <w:r w:rsidRPr="00E410F1">
              <w:rPr>
                <w:rFonts w:ascii="Arial" w:hAnsi="Arial" w:cs="Arial"/>
                <w:bCs/>
              </w:rPr>
              <w:t xml:space="preserve">№ </w:t>
            </w:r>
            <w:r w:rsidR="00553572">
              <w:rPr>
                <w:rFonts w:ascii="Arial" w:hAnsi="Arial" w:cs="Arial"/>
                <w:bCs/>
              </w:rPr>
              <w:t>743</w:t>
            </w:r>
          </w:p>
        </w:tc>
      </w:tr>
    </w:tbl>
    <w:p w:rsidR="00BF0724" w:rsidRPr="00E410F1" w:rsidRDefault="00BF0724" w:rsidP="007B7F8D">
      <w:pPr>
        <w:jc w:val="center"/>
        <w:rPr>
          <w:rFonts w:ascii="Arial" w:hAnsi="Arial" w:cs="Arial"/>
          <w:b/>
          <w:sz w:val="32"/>
          <w:szCs w:val="32"/>
        </w:rPr>
      </w:pPr>
    </w:p>
    <w:p w:rsidR="007B7F8D" w:rsidRPr="00E410F1" w:rsidRDefault="00F16EC3" w:rsidP="007B7F8D">
      <w:pPr>
        <w:jc w:val="center"/>
        <w:rPr>
          <w:rFonts w:ascii="Arial" w:hAnsi="Arial" w:cs="Arial"/>
          <w:b/>
          <w:sz w:val="32"/>
          <w:szCs w:val="32"/>
        </w:rPr>
      </w:pPr>
      <w:r w:rsidRPr="00E410F1">
        <w:rPr>
          <w:rFonts w:ascii="Arial" w:hAnsi="Arial" w:cs="Arial"/>
          <w:b/>
          <w:sz w:val="32"/>
          <w:szCs w:val="32"/>
        </w:rPr>
        <w:t>О</w:t>
      </w:r>
      <w:r w:rsidR="00FC0E90" w:rsidRPr="00E410F1">
        <w:rPr>
          <w:rFonts w:ascii="Arial" w:hAnsi="Arial" w:cs="Arial"/>
          <w:b/>
          <w:sz w:val="32"/>
          <w:szCs w:val="32"/>
        </w:rPr>
        <w:t>б определении мест размещения площадок для выгула собак на территории муниципально</w:t>
      </w:r>
      <w:r w:rsidR="003069A2" w:rsidRPr="00E410F1">
        <w:rPr>
          <w:rFonts w:ascii="Arial" w:hAnsi="Arial" w:cs="Arial"/>
          <w:b/>
          <w:sz w:val="32"/>
          <w:szCs w:val="32"/>
        </w:rPr>
        <w:t xml:space="preserve">го образования рп. </w:t>
      </w:r>
      <w:r w:rsidR="007D1C24" w:rsidRPr="00E410F1">
        <w:rPr>
          <w:rFonts w:ascii="Arial" w:hAnsi="Arial" w:cs="Arial"/>
          <w:b/>
          <w:sz w:val="32"/>
          <w:szCs w:val="32"/>
        </w:rPr>
        <w:t>Куркино Куркинский</w:t>
      </w:r>
      <w:r w:rsidR="003069A2" w:rsidRPr="00E410F1">
        <w:rPr>
          <w:rFonts w:ascii="Arial" w:hAnsi="Arial" w:cs="Arial"/>
          <w:b/>
          <w:sz w:val="32"/>
          <w:szCs w:val="32"/>
        </w:rPr>
        <w:t xml:space="preserve"> район</w:t>
      </w:r>
      <w:r w:rsidRPr="00E410F1">
        <w:rPr>
          <w:rFonts w:ascii="Arial" w:hAnsi="Arial" w:cs="Arial"/>
          <w:b/>
          <w:sz w:val="32"/>
          <w:szCs w:val="32"/>
        </w:rPr>
        <w:t xml:space="preserve"> </w:t>
      </w:r>
    </w:p>
    <w:p w:rsidR="00F16EC3" w:rsidRPr="00E410F1" w:rsidRDefault="00F16EC3" w:rsidP="007B7F8D">
      <w:pPr>
        <w:jc w:val="center"/>
        <w:rPr>
          <w:rFonts w:ascii="Arial" w:hAnsi="Arial" w:cs="Arial"/>
          <w:b/>
          <w:sz w:val="32"/>
          <w:szCs w:val="32"/>
        </w:rPr>
      </w:pPr>
    </w:p>
    <w:p w:rsidR="007B7F8D" w:rsidRPr="00E410F1" w:rsidRDefault="00FC0E90" w:rsidP="00FC0E90">
      <w:pPr>
        <w:ind w:firstLine="709"/>
        <w:jc w:val="both"/>
        <w:rPr>
          <w:rFonts w:ascii="Arial" w:hAnsi="Arial" w:cs="Arial"/>
        </w:rPr>
      </w:pPr>
      <w:r w:rsidRPr="00E410F1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27.12.2018 № 498-ФЗ «Об ответственном обращении с животными и о внесении изменений в отдельные законодательные акты Российской Федерации»</w:t>
      </w:r>
      <w:r w:rsidR="007C0794">
        <w:rPr>
          <w:rFonts w:ascii="Arial" w:hAnsi="Arial" w:cs="Arial"/>
        </w:rPr>
        <w:t>, с Решением Собрания депутатов муниципального образования р. п. Куркино Куркинского района Тульской области от 29.12.2017 № 26-1 «Правила благоустройства территории муниципального образования р.п. Куркино Куркинского района»</w:t>
      </w:r>
      <w:r w:rsidRPr="00E410F1">
        <w:rPr>
          <w:rFonts w:ascii="Arial" w:hAnsi="Arial" w:cs="Arial"/>
        </w:rPr>
        <w:t xml:space="preserve">, </w:t>
      </w:r>
      <w:r w:rsidR="007B7F8D" w:rsidRPr="00E410F1">
        <w:rPr>
          <w:rFonts w:ascii="Arial" w:hAnsi="Arial" w:cs="Arial"/>
        </w:rPr>
        <w:t>на основании Устава муници</w:t>
      </w:r>
      <w:r w:rsidR="00BF0724" w:rsidRPr="00E410F1">
        <w:rPr>
          <w:rFonts w:ascii="Arial" w:hAnsi="Arial" w:cs="Arial"/>
        </w:rPr>
        <w:t>пального образования Куркинский район А</w:t>
      </w:r>
      <w:r w:rsidR="007B7F8D" w:rsidRPr="00E410F1">
        <w:rPr>
          <w:rFonts w:ascii="Arial" w:hAnsi="Arial" w:cs="Arial"/>
        </w:rPr>
        <w:t>дминистрация муниципального образования Куркинский район ПОСТАНОВЛЯЕТ:</w:t>
      </w:r>
    </w:p>
    <w:p w:rsidR="007B7F8D" w:rsidRPr="00E410F1" w:rsidRDefault="00FC0E90" w:rsidP="00F05745">
      <w:pPr>
        <w:numPr>
          <w:ilvl w:val="0"/>
          <w:numId w:val="10"/>
        </w:numPr>
        <w:ind w:left="0" w:firstLine="709"/>
        <w:jc w:val="both"/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 xml:space="preserve">Определить места размещения площадок для выгула собак на </w:t>
      </w:r>
      <w:r w:rsidR="007D1C24" w:rsidRPr="00E410F1">
        <w:rPr>
          <w:rFonts w:ascii="Arial" w:hAnsi="Arial" w:cs="Arial"/>
          <w:bCs/>
        </w:rPr>
        <w:t>территории муниципального</w:t>
      </w:r>
      <w:r w:rsidRPr="00E410F1">
        <w:rPr>
          <w:rFonts w:ascii="Arial" w:hAnsi="Arial" w:cs="Arial"/>
          <w:bCs/>
        </w:rPr>
        <w:t xml:space="preserve"> образования</w:t>
      </w:r>
      <w:r w:rsidR="007D1C24" w:rsidRPr="00E410F1">
        <w:rPr>
          <w:rFonts w:ascii="Arial" w:hAnsi="Arial" w:cs="Arial"/>
          <w:bCs/>
        </w:rPr>
        <w:t xml:space="preserve"> рп. Куркино</w:t>
      </w:r>
      <w:r w:rsidRPr="00E410F1">
        <w:rPr>
          <w:rFonts w:ascii="Arial" w:hAnsi="Arial" w:cs="Arial"/>
          <w:bCs/>
        </w:rPr>
        <w:t xml:space="preserve"> Куркинский район (приложение).</w:t>
      </w:r>
    </w:p>
    <w:p w:rsidR="00F05745" w:rsidRPr="00E410F1" w:rsidRDefault="00F05745" w:rsidP="00F05745">
      <w:pPr>
        <w:ind w:firstLine="567"/>
        <w:jc w:val="both"/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 xml:space="preserve">1.1. Определить </w:t>
      </w:r>
      <w:r w:rsidR="007D1C24" w:rsidRPr="00E410F1">
        <w:rPr>
          <w:rFonts w:ascii="Arial" w:hAnsi="Arial" w:cs="Arial"/>
          <w:bCs/>
        </w:rPr>
        <w:t xml:space="preserve">МКУ </w:t>
      </w:r>
      <w:r w:rsidRPr="00E410F1">
        <w:rPr>
          <w:rFonts w:ascii="Arial" w:hAnsi="Arial" w:cs="Arial"/>
          <w:bCs/>
        </w:rPr>
        <w:t>«СХО»</w:t>
      </w:r>
      <w:r w:rsidR="007D1C24" w:rsidRPr="00E410F1">
        <w:rPr>
          <w:rFonts w:ascii="Arial" w:hAnsi="Arial" w:cs="Arial"/>
          <w:bCs/>
        </w:rPr>
        <w:t xml:space="preserve"> -</w:t>
      </w:r>
      <w:r w:rsidRPr="00E410F1">
        <w:rPr>
          <w:rFonts w:ascii="Arial" w:hAnsi="Arial" w:cs="Arial"/>
          <w:bCs/>
        </w:rPr>
        <w:t xml:space="preserve"> органом, ответственным за организацию работы по созданию и обеспечению поддержания технического и санитарного состояния площадок для выгула собак на территории муниципального образования</w:t>
      </w:r>
      <w:r w:rsidR="007D1C24" w:rsidRPr="00E410F1">
        <w:rPr>
          <w:rFonts w:ascii="Arial" w:hAnsi="Arial" w:cs="Arial"/>
          <w:bCs/>
        </w:rPr>
        <w:t xml:space="preserve"> рп. Куркино</w:t>
      </w:r>
      <w:r w:rsidRPr="00E410F1">
        <w:rPr>
          <w:rFonts w:ascii="Arial" w:hAnsi="Arial" w:cs="Arial"/>
          <w:bCs/>
        </w:rPr>
        <w:t xml:space="preserve"> Куркинский район. </w:t>
      </w:r>
    </w:p>
    <w:p w:rsidR="007B7F8D" w:rsidRPr="00E410F1" w:rsidRDefault="007B7F8D" w:rsidP="00BF0724">
      <w:pPr>
        <w:ind w:firstLine="709"/>
        <w:jc w:val="both"/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>2.</w:t>
      </w:r>
      <w:r w:rsidRPr="00E410F1">
        <w:rPr>
          <w:rFonts w:ascii="Arial" w:hAnsi="Arial" w:cs="Arial"/>
          <w:color w:val="000000"/>
        </w:rPr>
        <w:t xml:space="preserve"> </w:t>
      </w:r>
      <w:r w:rsidRPr="00E410F1">
        <w:rPr>
          <w:rFonts w:ascii="Arial" w:hAnsi="Arial" w:cs="Arial"/>
        </w:rPr>
        <w:t>Отде</w:t>
      </w:r>
      <w:r w:rsidR="00E410F1">
        <w:rPr>
          <w:rFonts w:ascii="Arial" w:hAnsi="Arial" w:cs="Arial"/>
        </w:rPr>
        <w:t xml:space="preserve">лу по взаимодействию с органами </w:t>
      </w:r>
      <w:r w:rsidRPr="00E410F1">
        <w:rPr>
          <w:rFonts w:ascii="Arial" w:hAnsi="Arial" w:cs="Arial"/>
        </w:rPr>
        <w:t>местного самоуправления и общественными организациями Администрации муниципального образования Куркинский район (Иосифова С.И.)</w:t>
      </w:r>
      <w:r w:rsidRPr="00E410F1">
        <w:rPr>
          <w:rFonts w:ascii="Arial" w:hAnsi="Arial" w:cs="Arial"/>
          <w:color w:val="000000"/>
        </w:rPr>
        <w:t xml:space="preserve"> обнародовать и разместить настоящее постановление </w:t>
      </w:r>
      <w:r w:rsidRPr="00E410F1">
        <w:rPr>
          <w:rFonts w:ascii="Arial" w:hAnsi="Arial" w:cs="Arial"/>
        </w:rPr>
        <w:t>на официальном сайте муниципального образования Куркинский район</w:t>
      </w:r>
      <w:r w:rsidRPr="00E410F1">
        <w:rPr>
          <w:rFonts w:ascii="Arial" w:hAnsi="Arial" w:cs="Arial"/>
          <w:bCs/>
        </w:rPr>
        <w:t xml:space="preserve"> в информационной телекоммуникационной сети Интернет. </w:t>
      </w:r>
    </w:p>
    <w:p w:rsidR="007B7F8D" w:rsidRPr="00E410F1" w:rsidRDefault="007B7F8D" w:rsidP="00BF0724">
      <w:pPr>
        <w:ind w:firstLine="709"/>
        <w:jc w:val="both"/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 xml:space="preserve">3. Настоящее постановление вступает в силу со дня обнародования. </w:t>
      </w:r>
    </w:p>
    <w:p w:rsidR="007B7F8D" w:rsidRPr="00E410F1" w:rsidRDefault="007B7F8D" w:rsidP="00BF0724">
      <w:pPr>
        <w:ind w:firstLine="709"/>
        <w:jc w:val="both"/>
        <w:rPr>
          <w:rFonts w:ascii="Arial" w:hAnsi="Arial" w:cs="Arial"/>
        </w:rPr>
      </w:pPr>
    </w:p>
    <w:p w:rsidR="007B7F8D" w:rsidRPr="00E410F1" w:rsidRDefault="007B7F8D" w:rsidP="007B7F8D">
      <w:pPr>
        <w:rPr>
          <w:rFonts w:ascii="Arial" w:hAnsi="Arial" w:cs="Arial"/>
        </w:rPr>
      </w:pPr>
      <w:bookmarkStart w:id="0" w:name="_GoBack"/>
      <w:bookmarkEnd w:id="0"/>
    </w:p>
    <w:p w:rsidR="00BF0724" w:rsidRPr="00E410F1" w:rsidRDefault="00BF0724" w:rsidP="007B7F8D">
      <w:pPr>
        <w:rPr>
          <w:rFonts w:ascii="Arial" w:hAnsi="Arial" w:cs="Arial"/>
        </w:rPr>
      </w:pPr>
    </w:p>
    <w:p w:rsidR="00BF0724" w:rsidRPr="00E410F1" w:rsidRDefault="007B7F8D" w:rsidP="00BF0724">
      <w:pPr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>Глава Администрации</w:t>
      </w:r>
    </w:p>
    <w:p w:rsidR="007B7F8D" w:rsidRPr="00E410F1" w:rsidRDefault="007B7F8D" w:rsidP="00BF0724">
      <w:pPr>
        <w:rPr>
          <w:rFonts w:ascii="Arial" w:hAnsi="Arial" w:cs="Arial"/>
          <w:bCs/>
        </w:rPr>
      </w:pPr>
      <w:r w:rsidRPr="00E410F1">
        <w:rPr>
          <w:rFonts w:ascii="Arial" w:hAnsi="Arial" w:cs="Arial"/>
          <w:bCs/>
        </w:rPr>
        <w:t xml:space="preserve">муниципального образования                                          </w:t>
      </w:r>
      <w:r w:rsidR="00BF0724" w:rsidRPr="00E410F1">
        <w:rPr>
          <w:rFonts w:ascii="Arial" w:hAnsi="Arial" w:cs="Arial"/>
          <w:bCs/>
        </w:rPr>
        <w:t xml:space="preserve">           </w:t>
      </w:r>
      <w:r w:rsidRPr="00E410F1">
        <w:rPr>
          <w:rFonts w:ascii="Arial" w:hAnsi="Arial" w:cs="Arial"/>
          <w:bCs/>
        </w:rPr>
        <w:t xml:space="preserve">            Г.М. Калина</w:t>
      </w:r>
    </w:p>
    <w:p w:rsidR="007B7F8D" w:rsidRPr="00E410F1" w:rsidRDefault="00E410F1" w:rsidP="00BF0724">
      <w:pPr>
        <w:tabs>
          <w:tab w:val="left" w:pos="801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Куркинский район</w:t>
      </w:r>
    </w:p>
    <w:p w:rsidR="007B7F8D" w:rsidRPr="00E410F1" w:rsidRDefault="007B7F8D" w:rsidP="007B7F8D">
      <w:pPr>
        <w:rPr>
          <w:rFonts w:ascii="Arial" w:hAnsi="Arial" w:cs="Arial"/>
          <w:bCs/>
        </w:rPr>
      </w:pPr>
    </w:p>
    <w:p w:rsidR="00BF0724" w:rsidRPr="00E410F1" w:rsidRDefault="00BF0724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F05745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E410F1" w:rsidRDefault="00E410F1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E410F1" w:rsidRPr="00E410F1" w:rsidRDefault="00E410F1" w:rsidP="007B7F8D">
      <w:pPr>
        <w:pStyle w:val="ConsPlusNormal"/>
        <w:jc w:val="right"/>
        <w:outlineLvl w:val="0"/>
        <w:rPr>
          <w:sz w:val="24"/>
          <w:szCs w:val="24"/>
        </w:rPr>
      </w:pPr>
    </w:p>
    <w:p w:rsidR="007B7F8D" w:rsidRPr="00E410F1" w:rsidRDefault="00F05745" w:rsidP="007B7F8D">
      <w:pPr>
        <w:pStyle w:val="ConsPlusNormal"/>
        <w:jc w:val="right"/>
        <w:outlineLvl w:val="0"/>
        <w:rPr>
          <w:sz w:val="24"/>
          <w:szCs w:val="24"/>
        </w:rPr>
      </w:pPr>
      <w:r w:rsidRPr="00E410F1">
        <w:rPr>
          <w:sz w:val="24"/>
          <w:szCs w:val="24"/>
        </w:rPr>
        <w:t xml:space="preserve">Приложение </w:t>
      </w:r>
    </w:p>
    <w:p w:rsidR="007B7F8D" w:rsidRPr="00E410F1" w:rsidRDefault="007B7F8D" w:rsidP="007B7F8D">
      <w:pPr>
        <w:pStyle w:val="ConsPlusNormal"/>
        <w:jc w:val="right"/>
        <w:rPr>
          <w:sz w:val="24"/>
          <w:szCs w:val="24"/>
        </w:rPr>
      </w:pPr>
      <w:r w:rsidRPr="00E410F1">
        <w:rPr>
          <w:sz w:val="24"/>
          <w:szCs w:val="24"/>
        </w:rPr>
        <w:t>к постановлению администрации</w:t>
      </w:r>
    </w:p>
    <w:p w:rsidR="007B7F8D" w:rsidRPr="00E410F1" w:rsidRDefault="007B7F8D" w:rsidP="007B7F8D">
      <w:pPr>
        <w:pStyle w:val="ConsPlusNormal"/>
        <w:jc w:val="right"/>
        <w:rPr>
          <w:sz w:val="24"/>
          <w:szCs w:val="24"/>
        </w:rPr>
      </w:pPr>
      <w:r w:rsidRPr="00E410F1">
        <w:rPr>
          <w:sz w:val="24"/>
          <w:szCs w:val="24"/>
        </w:rPr>
        <w:t>муниципального образования</w:t>
      </w:r>
    </w:p>
    <w:p w:rsidR="007B7F8D" w:rsidRPr="00E410F1" w:rsidRDefault="007B7F8D" w:rsidP="007B7F8D">
      <w:pPr>
        <w:pStyle w:val="ConsPlusNormal"/>
        <w:jc w:val="right"/>
        <w:rPr>
          <w:sz w:val="24"/>
          <w:szCs w:val="24"/>
        </w:rPr>
      </w:pPr>
      <w:r w:rsidRPr="00E410F1">
        <w:rPr>
          <w:sz w:val="24"/>
          <w:szCs w:val="24"/>
        </w:rPr>
        <w:t>Куркинский район</w:t>
      </w:r>
    </w:p>
    <w:p w:rsidR="00BF0724" w:rsidRPr="00E410F1" w:rsidRDefault="007B7F8D" w:rsidP="00BF0724">
      <w:pPr>
        <w:pStyle w:val="ConsPlusNormal"/>
        <w:jc w:val="right"/>
        <w:rPr>
          <w:sz w:val="24"/>
          <w:szCs w:val="24"/>
        </w:rPr>
      </w:pPr>
      <w:r w:rsidRPr="00E410F1">
        <w:rPr>
          <w:sz w:val="24"/>
          <w:szCs w:val="24"/>
        </w:rPr>
        <w:t xml:space="preserve">от </w:t>
      </w:r>
      <w:r w:rsidR="00553572">
        <w:rPr>
          <w:sz w:val="24"/>
          <w:szCs w:val="24"/>
        </w:rPr>
        <w:t>25.12.2024г. № 743</w:t>
      </w:r>
    </w:p>
    <w:p w:rsidR="00BF0724" w:rsidRPr="00E410F1" w:rsidRDefault="00BF0724" w:rsidP="007B7F8D">
      <w:pPr>
        <w:ind w:firstLine="709"/>
        <w:jc w:val="center"/>
        <w:rPr>
          <w:rFonts w:ascii="Arial" w:hAnsi="Arial" w:cs="Arial"/>
          <w:b/>
        </w:rPr>
      </w:pPr>
    </w:p>
    <w:p w:rsidR="007B7F8D" w:rsidRPr="00E410F1" w:rsidRDefault="007B7F8D" w:rsidP="00F05745">
      <w:pPr>
        <w:jc w:val="center"/>
        <w:rPr>
          <w:rFonts w:ascii="Arial" w:hAnsi="Arial" w:cs="Arial"/>
          <w:b/>
        </w:rPr>
      </w:pPr>
    </w:p>
    <w:p w:rsidR="00F05745" w:rsidRPr="00E410F1" w:rsidRDefault="00F05745" w:rsidP="00F05745">
      <w:pPr>
        <w:jc w:val="center"/>
        <w:rPr>
          <w:rFonts w:ascii="Arial" w:hAnsi="Arial" w:cs="Arial"/>
          <w:b/>
        </w:rPr>
      </w:pPr>
      <w:r w:rsidRPr="00E410F1">
        <w:rPr>
          <w:rFonts w:ascii="Arial" w:hAnsi="Arial" w:cs="Arial"/>
          <w:b/>
        </w:rPr>
        <w:t>Места размещения площадок для выгула собак на территории муниципального образования</w:t>
      </w:r>
      <w:r w:rsidR="007D1C24" w:rsidRPr="00E410F1">
        <w:rPr>
          <w:rFonts w:ascii="Arial" w:hAnsi="Arial" w:cs="Arial"/>
          <w:b/>
        </w:rPr>
        <w:t xml:space="preserve"> рп. Куркино</w:t>
      </w:r>
      <w:r w:rsidRPr="00E410F1">
        <w:rPr>
          <w:rFonts w:ascii="Arial" w:hAnsi="Arial" w:cs="Arial"/>
          <w:b/>
        </w:rPr>
        <w:t xml:space="preserve"> Куркинский район</w:t>
      </w:r>
    </w:p>
    <w:p w:rsidR="00F05745" w:rsidRPr="00E410F1" w:rsidRDefault="00F05745" w:rsidP="00F05745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5253"/>
        <w:gridCol w:w="3225"/>
      </w:tblGrid>
      <w:tr w:rsidR="00F05745" w:rsidRPr="00E410F1" w:rsidTr="00E410F1">
        <w:trPr>
          <w:jc w:val="center"/>
        </w:trPr>
        <w:tc>
          <w:tcPr>
            <w:tcW w:w="1242" w:type="dxa"/>
            <w:shd w:val="clear" w:color="auto" w:fill="auto"/>
          </w:tcPr>
          <w:p w:rsidR="00F05745" w:rsidRPr="00E410F1" w:rsidRDefault="00F05745" w:rsidP="007D1C24">
            <w:pPr>
              <w:jc w:val="center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F05745" w:rsidRPr="00E410F1" w:rsidRDefault="00F05745" w:rsidP="007D1C24">
            <w:pPr>
              <w:jc w:val="center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Местонахождения площадки для выгула собак</w:t>
            </w:r>
          </w:p>
        </w:tc>
        <w:tc>
          <w:tcPr>
            <w:tcW w:w="3474" w:type="dxa"/>
            <w:shd w:val="clear" w:color="auto" w:fill="auto"/>
          </w:tcPr>
          <w:p w:rsidR="00F05745" w:rsidRPr="00E410F1" w:rsidRDefault="007D1C24" w:rsidP="007D1C24">
            <w:pPr>
              <w:jc w:val="center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Координаты точек</w:t>
            </w:r>
          </w:p>
        </w:tc>
      </w:tr>
      <w:tr w:rsidR="00F05745" w:rsidRPr="00E410F1" w:rsidTr="00E410F1">
        <w:trPr>
          <w:jc w:val="center"/>
        </w:trPr>
        <w:tc>
          <w:tcPr>
            <w:tcW w:w="1242" w:type="dxa"/>
            <w:shd w:val="clear" w:color="auto" w:fill="auto"/>
          </w:tcPr>
          <w:p w:rsidR="00F05745" w:rsidRPr="00E410F1" w:rsidRDefault="00F057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1.</w:t>
            </w:r>
          </w:p>
        </w:tc>
        <w:tc>
          <w:tcPr>
            <w:tcW w:w="5705" w:type="dxa"/>
            <w:shd w:val="clear" w:color="auto" w:fill="auto"/>
          </w:tcPr>
          <w:p w:rsidR="00F05745" w:rsidRPr="00E410F1" w:rsidRDefault="00F057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 xml:space="preserve">Тульская область, Куркинский район, рп. Куркино, в районе ул. Красноармейской </w:t>
            </w:r>
          </w:p>
        </w:tc>
        <w:tc>
          <w:tcPr>
            <w:tcW w:w="3474" w:type="dxa"/>
            <w:shd w:val="clear" w:color="auto" w:fill="auto"/>
          </w:tcPr>
          <w:p w:rsidR="00F05745" w:rsidRPr="00E410F1" w:rsidRDefault="007D1C24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 xml:space="preserve">53.435189 </w:t>
            </w:r>
            <w:r w:rsidRPr="00E410F1">
              <w:rPr>
                <w:rFonts w:ascii="Arial" w:hAnsi="Arial" w:cs="Arial"/>
                <w:lang w:val="en-US"/>
              </w:rPr>
              <w:t>N</w:t>
            </w:r>
            <w:r w:rsidRPr="00E410F1">
              <w:rPr>
                <w:rFonts w:ascii="Arial" w:hAnsi="Arial" w:cs="Arial"/>
              </w:rPr>
              <w:t xml:space="preserve"> 38.674289</w:t>
            </w:r>
          </w:p>
        </w:tc>
      </w:tr>
      <w:tr w:rsidR="00F05745" w:rsidRPr="00E410F1" w:rsidTr="00E410F1">
        <w:trPr>
          <w:jc w:val="center"/>
        </w:trPr>
        <w:tc>
          <w:tcPr>
            <w:tcW w:w="1242" w:type="dxa"/>
            <w:shd w:val="clear" w:color="auto" w:fill="auto"/>
          </w:tcPr>
          <w:p w:rsidR="00F05745" w:rsidRPr="00E410F1" w:rsidRDefault="00F057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2.</w:t>
            </w:r>
          </w:p>
        </w:tc>
        <w:tc>
          <w:tcPr>
            <w:tcW w:w="5705" w:type="dxa"/>
            <w:shd w:val="clear" w:color="auto" w:fill="auto"/>
          </w:tcPr>
          <w:p w:rsidR="00F05745" w:rsidRPr="00E410F1" w:rsidRDefault="00F057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Тульская область, Куркинский район, рп. Куркино, в районе ул. Привокзальной</w:t>
            </w:r>
            <w:r w:rsidR="0044614D" w:rsidRPr="00E410F1">
              <w:rPr>
                <w:rFonts w:ascii="Arial" w:hAnsi="Arial" w:cs="Arial"/>
              </w:rPr>
              <w:t xml:space="preserve"> и у</w:t>
            </w:r>
            <w:r w:rsidR="007D1C24" w:rsidRPr="00E410F1">
              <w:rPr>
                <w:rFonts w:ascii="Arial" w:hAnsi="Arial" w:cs="Arial"/>
              </w:rPr>
              <w:t>л</w:t>
            </w:r>
            <w:r w:rsidR="005B6E45" w:rsidRPr="00E410F1">
              <w:rPr>
                <w:rFonts w:ascii="Arial" w:hAnsi="Arial" w:cs="Arial"/>
              </w:rPr>
              <w:t>. Сахзаводской (бывший аэродром</w:t>
            </w:r>
            <w:r w:rsidR="0044614D" w:rsidRPr="00E410F1">
              <w:rPr>
                <w:rFonts w:ascii="Arial" w:hAnsi="Arial" w:cs="Arial"/>
              </w:rPr>
              <w:t>)</w:t>
            </w:r>
          </w:p>
        </w:tc>
        <w:tc>
          <w:tcPr>
            <w:tcW w:w="3474" w:type="dxa"/>
            <w:shd w:val="clear" w:color="auto" w:fill="auto"/>
          </w:tcPr>
          <w:p w:rsidR="00F05745" w:rsidRPr="00E410F1" w:rsidRDefault="007D1C24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 xml:space="preserve">53.42098 </w:t>
            </w:r>
            <w:r w:rsidRPr="00E410F1">
              <w:rPr>
                <w:rFonts w:ascii="Arial" w:hAnsi="Arial" w:cs="Arial"/>
                <w:lang w:val="en-US"/>
              </w:rPr>
              <w:t>N</w:t>
            </w:r>
            <w:r w:rsidRPr="00E410F1">
              <w:rPr>
                <w:rFonts w:ascii="Arial" w:hAnsi="Arial" w:cs="Arial"/>
              </w:rPr>
              <w:t xml:space="preserve"> 38.64001</w:t>
            </w:r>
          </w:p>
        </w:tc>
      </w:tr>
      <w:tr w:rsidR="00F05745" w:rsidRPr="00E410F1" w:rsidTr="00E410F1">
        <w:trPr>
          <w:jc w:val="center"/>
        </w:trPr>
        <w:tc>
          <w:tcPr>
            <w:tcW w:w="1242" w:type="dxa"/>
            <w:shd w:val="clear" w:color="auto" w:fill="auto"/>
          </w:tcPr>
          <w:p w:rsidR="00F05745" w:rsidRPr="00E410F1" w:rsidRDefault="00F057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3.</w:t>
            </w:r>
          </w:p>
        </w:tc>
        <w:tc>
          <w:tcPr>
            <w:tcW w:w="5705" w:type="dxa"/>
            <w:shd w:val="clear" w:color="auto" w:fill="auto"/>
          </w:tcPr>
          <w:p w:rsidR="00F05745" w:rsidRPr="00E410F1" w:rsidRDefault="0044614D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>Тульская область, Куркинский район, рп. Куркино, в районе ул. Западной</w:t>
            </w:r>
          </w:p>
        </w:tc>
        <w:tc>
          <w:tcPr>
            <w:tcW w:w="3474" w:type="dxa"/>
            <w:shd w:val="clear" w:color="auto" w:fill="auto"/>
          </w:tcPr>
          <w:p w:rsidR="00F05745" w:rsidRPr="00E410F1" w:rsidRDefault="005B6E45" w:rsidP="00A1479D">
            <w:pPr>
              <w:jc w:val="both"/>
              <w:rPr>
                <w:rFonts w:ascii="Arial" w:hAnsi="Arial" w:cs="Arial"/>
              </w:rPr>
            </w:pPr>
            <w:r w:rsidRPr="00E410F1">
              <w:rPr>
                <w:rFonts w:ascii="Arial" w:hAnsi="Arial" w:cs="Arial"/>
              </w:rPr>
              <w:t xml:space="preserve">53.43278 </w:t>
            </w:r>
            <w:r w:rsidRPr="00E410F1">
              <w:rPr>
                <w:rFonts w:ascii="Arial" w:hAnsi="Arial" w:cs="Arial"/>
                <w:lang w:val="en-US"/>
              </w:rPr>
              <w:t>N</w:t>
            </w:r>
            <w:r w:rsidRPr="00E410F1">
              <w:rPr>
                <w:rFonts w:ascii="Arial" w:hAnsi="Arial" w:cs="Arial"/>
              </w:rPr>
              <w:t xml:space="preserve"> 38.65355</w:t>
            </w:r>
          </w:p>
        </w:tc>
      </w:tr>
    </w:tbl>
    <w:p w:rsidR="00F05745" w:rsidRPr="00E410F1" w:rsidRDefault="00F057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5B6E45" w:rsidRPr="00E410F1" w:rsidRDefault="005B6E45" w:rsidP="00F05745">
      <w:pPr>
        <w:jc w:val="both"/>
        <w:rPr>
          <w:rFonts w:ascii="Arial" w:hAnsi="Arial" w:cs="Arial"/>
          <w:sz w:val="28"/>
          <w:szCs w:val="28"/>
        </w:rPr>
      </w:pPr>
    </w:p>
    <w:p w:rsidR="003D05D4" w:rsidRPr="00E410F1" w:rsidRDefault="003D05D4" w:rsidP="00F05745">
      <w:pPr>
        <w:jc w:val="both"/>
        <w:rPr>
          <w:rFonts w:ascii="Arial" w:hAnsi="Arial" w:cs="Arial"/>
          <w:sz w:val="28"/>
          <w:szCs w:val="28"/>
        </w:rPr>
      </w:pPr>
    </w:p>
    <w:p w:rsidR="00E410F1" w:rsidRPr="00E410F1" w:rsidRDefault="00E410F1" w:rsidP="00F05745">
      <w:pPr>
        <w:jc w:val="both"/>
        <w:rPr>
          <w:rFonts w:ascii="Arial" w:hAnsi="Arial" w:cs="Arial"/>
          <w:noProof/>
        </w:rPr>
        <w:sectPr w:rsidR="00E410F1" w:rsidRPr="00E410F1" w:rsidSect="00E410F1">
          <w:headerReference w:type="even" r:id="rId8"/>
          <w:pgSz w:w="11906" w:h="16838"/>
          <w:pgMar w:top="1134" w:right="1134" w:bottom="567" w:left="1134" w:header="720" w:footer="720" w:gutter="0"/>
          <w:cols w:space="708"/>
          <w:titlePg/>
          <w:docGrid w:linePitch="354"/>
        </w:sectPr>
      </w:pPr>
    </w:p>
    <w:p w:rsidR="00E410F1" w:rsidRPr="00E410F1" w:rsidRDefault="00553572" w:rsidP="00F05745">
      <w:pPr>
        <w:jc w:val="both"/>
        <w:rPr>
          <w:rFonts w:ascii="Arial" w:hAnsi="Arial" w:cs="Arial"/>
          <w:noProof/>
        </w:rPr>
        <w:sectPr w:rsidR="00E410F1" w:rsidRPr="00E410F1" w:rsidSect="00E410F1">
          <w:pgSz w:w="16838" w:h="11906" w:orient="landscape"/>
          <w:pgMar w:top="1134" w:right="1134" w:bottom="567" w:left="1134" w:header="720" w:footer="720" w:gutter="0"/>
          <w:cols w:space="708"/>
          <w:titlePg/>
          <w:docGrid w:linePitch="354"/>
        </w:sectPr>
      </w:pPr>
      <w:r w:rsidRPr="00E410F1">
        <w:rPr>
          <w:rFonts w:ascii="Arial" w:hAnsi="Arial" w:cs="Arial"/>
          <w:noProof/>
        </w:rPr>
        <w:lastRenderedPageBreak/>
        <w:drawing>
          <wp:inline distT="0" distB="0" distL="0" distR="0">
            <wp:extent cx="9258300" cy="7400925"/>
            <wp:effectExtent l="0" t="0" r="0" b="0"/>
            <wp:docPr id="1" name="Рисунок 1" descr="C:\Users\1\Downloads\2024-11-18_17-1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wnloads\2024-11-18_17-12-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D4" w:rsidRPr="00E410F1" w:rsidRDefault="00553572" w:rsidP="00F05745">
      <w:pPr>
        <w:jc w:val="both"/>
        <w:rPr>
          <w:rFonts w:ascii="Arial" w:hAnsi="Arial" w:cs="Arial"/>
          <w:noProof/>
        </w:rPr>
      </w:pPr>
      <w:r w:rsidRPr="00E410F1">
        <w:rPr>
          <w:rFonts w:ascii="Arial" w:hAnsi="Arial" w:cs="Arial"/>
          <w:noProof/>
        </w:rPr>
        <w:lastRenderedPageBreak/>
        <w:drawing>
          <wp:inline distT="0" distB="0" distL="0" distR="0">
            <wp:extent cx="9258300" cy="7400925"/>
            <wp:effectExtent l="0" t="0" r="0" b="0"/>
            <wp:docPr id="2" name="Рисунок 2" descr="C:\Users\1\Downloads\2024-11-18_17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ownloads\2024-11-18_17-06-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F1" w:rsidRPr="00E410F1" w:rsidRDefault="00553572" w:rsidP="00F05745">
      <w:pPr>
        <w:jc w:val="both"/>
        <w:rPr>
          <w:rFonts w:ascii="Arial" w:hAnsi="Arial" w:cs="Arial"/>
          <w:noProof/>
        </w:rPr>
      </w:pPr>
      <w:r w:rsidRPr="00E410F1">
        <w:rPr>
          <w:rFonts w:ascii="Arial" w:hAnsi="Arial" w:cs="Arial"/>
          <w:noProof/>
        </w:rPr>
        <w:lastRenderedPageBreak/>
        <w:drawing>
          <wp:inline distT="0" distB="0" distL="0" distR="0">
            <wp:extent cx="9258300" cy="7400925"/>
            <wp:effectExtent l="0" t="0" r="0" b="0"/>
            <wp:docPr id="3" name="Рисунок 3" descr="C:\Users\1\Downloads\2024-11-18_17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ownloads\2024-11-18_17-11-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0F1" w:rsidRPr="00E410F1" w:rsidSect="00E410F1">
      <w:pgSz w:w="16838" w:h="11906" w:orient="landscape"/>
      <w:pgMar w:top="1134" w:right="1134" w:bottom="567" w:left="1134" w:header="720" w:footer="720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D33" w:rsidRDefault="00651D33">
      <w:r>
        <w:separator/>
      </w:r>
    </w:p>
  </w:endnote>
  <w:endnote w:type="continuationSeparator" w:id="0">
    <w:p w:rsidR="00651D33" w:rsidRDefault="00651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D33" w:rsidRDefault="00651D33">
      <w:r>
        <w:separator/>
      </w:r>
    </w:p>
  </w:footnote>
  <w:footnote w:type="continuationSeparator" w:id="0">
    <w:p w:rsidR="00651D33" w:rsidRDefault="00651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3E7" w:rsidRDefault="002503E7" w:rsidP="0078263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503E7" w:rsidRDefault="002503E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90EFE"/>
    <w:multiLevelType w:val="hybridMultilevel"/>
    <w:tmpl w:val="4DA4FAE8"/>
    <w:lvl w:ilvl="0" w:tplc="568EDAB0">
      <w:start w:val="1"/>
      <w:numFmt w:val="decimal"/>
      <w:lvlText w:val="%1."/>
      <w:lvlJc w:val="left"/>
      <w:pPr>
        <w:tabs>
          <w:tab w:val="num" w:pos="1215"/>
        </w:tabs>
        <w:ind w:left="121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" w15:restartNumberingAfterBreak="0">
    <w:nsid w:val="290030D0"/>
    <w:multiLevelType w:val="hybridMultilevel"/>
    <w:tmpl w:val="37A2BC44"/>
    <w:lvl w:ilvl="0" w:tplc="C4B28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" w15:restartNumberingAfterBreak="0">
    <w:nsid w:val="2C736BB9"/>
    <w:multiLevelType w:val="hybridMultilevel"/>
    <w:tmpl w:val="8C08974E"/>
    <w:lvl w:ilvl="0" w:tplc="EB5CE1D0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 w15:restartNumberingAfterBreak="0">
    <w:nsid w:val="3AE475C0"/>
    <w:multiLevelType w:val="hybridMultilevel"/>
    <w:tmpl w:val="665C42C8"/>
    <w:lvl w:ilvl="0" w:tplc="4E7A33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BD938E8"/>
    <w:multiLevelType w:val="hybridMultilevel"/>
    <w:tmpl w:val="1758DA4A"/>
    <w:lvl w:ilvl="0" w:tplc="A26819D2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5" w15:restartNumberingAfterBreak="0">
    <w:nsid w:val="5A75749C"/>
    <w:multiLevelType w:val="hybridMultilevel"/>
    <w:tmpl w:val="50A06BB0"/>
    <w:lvl w:ilvl="0" w:tplc="2B1E7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F0353E5"/>
    <w:multiLevelType w:val="hybridMultilevel"/>
    <w:tmpl w:val="9602362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5406C10"/>
    <w:multiLevelType w:val="hybridMultilevel"/>
    <w:tmpl w:val="81D0A7F4"/>
    <w:lvl w:ilvl="0" w:tplc="E4402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F17D29"/>
    <w:multiLevelType w:val="hybridMultilevel"/>
    <w:tmpl w:val="9D7C4346"/>
    <w:lvl w:ilvl="0" w:tplc="A4E0B0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ED3447D"/>
    <w:multiLevelType w:val="hybridMultilevel"/>
    <w:tmpl w:val="683E6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7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4F"/>
    <w:rsid w:val="00005AF6"/>
    <w:rsid w:val="00015C7F"/>
    <w:rsid w:val="00027177"/>
    <w:rsid w:val="000274BD"/>
    <w:rsid w:val="000318C1"/>
    <w:rsid w:val="00084D36"/>
    <w:rsid w:val="0009565D"/>
    <w:rsid w:val="000A2F0B"/>
    <w:rsid w:val="000A3D42"/>
    <w:rsid w:val="000A7FA5"/>
    <w:rsid w:val="000B6B93"/>
    <w:rsid w:val="000D55DC"/>
    <w:rsid w:val="000D7CD7"/>
    <w:rsid w:val="000E31C2"/>
    <w:rsid w:val="000F16AE"/>
    <w:rsid w:val="000F1BA8"/>
    <w:rsid w:val="000F45AD"/>
    <w:rsid w:val="000F775C"/>
    <w:rsid w:val="0011798C"/>
    <w:rsid w:val="00121764"/>
    <w:rsid w:val="00127A8A"/>
    <w:rsid w:val="00131DC6"/>
    <w:rsid w:val="001371C0"/>
    <w:rsid w:val="00141890"/>
    <w:rsid w:val="00143E4F"/>
    <w:rsid w:val="001444C6"/>
    <w:rsid w:val="001516E1"/>
    <w:rsid w:val="001643CA"/>
    <w:rsid w:val="001764B8"/>
    <w:rsid w:val="001910B1"/>
    <w:rsid w:val="001C6865"/>
    <w:rsid w:val="001D3328"/>
    <w:rsid w:val="001D4AB6"/>
    <w:rsid w:val="001E07D5"/>
    <w:rsid w:val="001E189C"/>
    <w:rsid w:val="001E463D"/>
    <w:rsid w:val="001E5D56"/>
    <w:rsid w:val="002031FE"/>
    <w:rsid w:val="002067B7"/>
    <w:rsid w:val="00210AE1"/>
    <w:rsid w:val="00212AA0"/>
    <w:rsid w:val="00215B31"/>
    <w:rsid w:val="00217451"/>
    <w:rsid w:val="00232B95"/>
    <w:rsid w:val="00233EEF"/>
    <w:rsid w:val="002430CB"/>
    <w:rsid w:val="002475FA"/>
    <w:rsid w:val="002503E7"/>
    <w:rsid w:val="00250CB3"/>
    <w:rsid w:val="00257FCC"/>
    <w:rsid w:val="002A54D1"/>
    <w:rsid w:val="002B14C7"/>
    <w:rsid w:val="002B59EA"/>
    <w:rsid w:val="002C55E7"/>
    <w:rsid w:val="002F0E37"/>
    <w:rsid w:val="00300027"/>
    <w:rsid w:val="003069A2"/>
    <w:rsid w:val="00350499"/>
    <w:rsid w:val="00352509"/>
    <w:rsid w:val="003529C6"/>
    <w:rsid w:val="003536CE"/>
    <w:rsid w:val="003552CF"/>
    <w:rsid w:val="00360404"/>
    <w:rsid w:val="003606E2"/>
    <w:rsid w:val="0037709F"/>
    <w:rsid w:val="00386AC5"/>
    <w:rsid w:val="00386D14"/>
    <w:rsid w:val="00392592"/>
    <w:rsid w:val="003B68B2"/>
    <w:rsid w:val="003B75F4"/>
    <w:rsid w:val="003C7478"/>
    <w:rsid w:val="003D0565"/>
    <w:rsid w:val="003D05D4"/>
    <w:rsid w:val="003D5B08"/>
    <w:rsid w:val="003F3A5D"/>
    <w:rsid w:val="00403102"/>
    <w:rsid w:val="00406925"/>
    <w:rsid w:val="00413D25"/>
    <w:rsid w:val="0041403C"/>
    <w:rsid w:val="00415E24"/>
    <w:rsid w:val="004170EF"/>
    <w:rsid w:val="00420CD3"/>
    <w:rsid w:val="00424A01"/>
    <w:rsid w:val="004444B2"/>
    <w:rsid w:val="00445513"/>
    <w:rsid w:val="0044584C"/>
    <w:rsid w:val="0044614D"/>
    <w:rsid w:val="00471313"/>
    <w:rsid w:val="00472838"/>
    <w:rsid w:val="00477CD7"/>
    <w:rsid w:val="00497473"/>
    <w:rsid w:val="004B1AEF"/>
    <w:rsid w:val="004C0610"/>
    <w:rsid w:val="004D08CB"/>
    <w:rsid w:val="00504E90"/>
    <w:rsid w:val="00522682"/>
    <w:rsid w:val="00536205"/>
    <w:rsid w:val="005524E3"/>
    <w:rsid w:val="00553572"/>
    <w:rsid w:val="005656FB"/>
    <w:rsid w:val="00565EC2"/>
    <w:rsid w:val="00575191"/>
    <w:rsid w:val="00595989"/>
    <w:rsid w:val="00595E6A"/>
    <w:rsid w:val="00597157"/>
    <w:rsid w:val="005B0BBC"/>
    <w:rsid w:val="005B6E45"/>
    <w:rsid w:val="005C0958"/>
    <w:rsid w:val="005D0F4A"/>
    <w:rsid w:val="005D70DD"/>
    <w:rsid w:val="005E7931"/>
    <w:rsid w:val="005F09D7"/>
    <w:rsid w:val="005F6FC8"/>
    <w:rsid w:val="00621301"/>
    <w:rsid w:val="0063736F"/>
    <w:rsid w:val="006415BA"/>
    <w:rsid w:val="00641AB9"/>
    <w:rsid w:val="006456ED"/>
    <w:rsid w:val="00651D33"/>
    <w:rsid w:val="006552EE"/>
    <w:rsid w:val="0065731F"/>
    <w:rsid w:val="00657AE2"/>
    <w:rsid w:val="00661DAB"/>
    <w:rsid w:val="00676A08"/>
    <w:rsid w:val="00686B86"/>
    <w:rsid w:val="00695BEA"/>
    <w:rsid w:val="00697CB2"/>
    <w:rsid w:val="006A4B71"/>
    <w:rsid w:val="006A544A"/>
    <w:rsid w:val="006D47A3"/>
    <w:rsid w:val="006D6AB7"/>
    <w:rsid w:val="006F7785"/>
    <w:rsid w:val="00711001"/>
    <w:rsid w:val="00716E77"/>
    <w:rsid w:val="00722D41"/>
    <w:rsid w:val="00743737"/>
    <w:rsid w:val="00752E92"/>
    <w:rsid w:val="007646E7"/>
    <w:rsid w:val="00766314"/>
    <w:rsid w:val="00782639"/>
    <w:rsid w:val="00791399"/>
    <w:rsid w:val="00791862"/>
    <w:rsid w:val="007B10B0"/>
    <w:rsid w:val="007B6578"/>
    <w:rsid w:val="007B6FA6"/>
    <w:rsid w:val="007B7F8D"/>
    <w:rsid w:val="007C0794"/>
    <w:rsid w:val="007C3FD6"/>
    <w:rsid w:val="007D1C24"/>
    <w:rsid w:val="007F5485"/>
    <w:rsid w:val="008017E0"/>
    <w:rsid w:val="0080727A"/>
    <w:rsid w:val="00832D3C"/>
    <w:rsid w:val="00834B85"/>
    <w:rsid w:val="00837852"/>
    <w:rsid w:val="00846516"/>
    <w:rsid w:val="00862489"/>
    <w:rsid w:val="008641C6"/>
    <w:rsid w:val="00866E65"/>
    <w:rsid w:val="00870DE2"/>
    <w:rsid w:val="00897B9B"/>
    <w:rsid w:val="008B7153"/>
    <w:rsid w:val="008C5BDD"/>
    <w:rsid w:val="008E405D"/>
    <w:rsid w:val="009033D6"/>
    <w:rsid w:val="009145F8"/>
    <w:rsid w:val="00917944"/>
    <w:rsid w:val="009234F0"/>
    <w:rsid w:val="00930C35"/>
    <w:rsid w:val="00932F6C"/>
    <w:rsid w:val="0093550A"/>
    <w:rsid w:val="009434EA"/>
    <w:rsid w:val="00946A8D"/>
    <w:rsid w:val="009550ED"/>
    <w:rsid w:val="00976E60"/>
    <w:rsid w:val="0098146C"/>
    <w:rsid w:val="0098749E"/>
    <w:rsid w:val="009A6A73"/>
    <w:rsid w:val="009B046C"/>
    <w:rsid w:val="009B52D4"/>
    <w:rsid w:val="009B77C6"/>
    <w:rsid w:val="009D2FC0"/>
    <w:rsid w:val="009D7C2A"/>
    <w:rsid w:val="00A0179F"/>
    <w:rsid w:val="00A1479D"/>
    <w:rsid w:val="00A26D3D"/>
    <w:rsid w:val="00A461C2"/>
    <w:rsid w:val="00A4733C"/>
    <w:rsid w:val="00A62CC4"/>
    <w:rsid w:val="00A72CB5"/>
    <w:rsid w:val="00A84BF9"/>
    <w:rsid w:val="00A94370"/>
    <w:rsid w:val="00A95F99"/>
    <w:rsid w:val="00AA3D1E"/>
    <w:rsid w:val="00AC10CE"/>
    <w:rsid w:val="00AC699D"/>
    <w:rsid w:val="00AD5F4F"/>
    <w:rsid w:val="00AD76EF"/>
    <w:rsid w:val="00AD792F"/>
    <w:rsid w:val="00AE1306"/>
    <w:rsid w:val="00AE5FCC"/>
    <w:rsid w:val="00AF0158"/>
    <w:rsid w:val="00AF51EA"/>
    <w:rsid w:val="00B0618E"/>
    <w:rsid w:val="00B14F07"/>
    <w:rsid w:val="00B364E0"/>
    <w:rsid w:val="00B37156"/>
    <w:rsid w:val="00B74E87"/>
    <w:rsid w:val="00B80554"/>
    <w:rsid w:val="00B85E50"/>
    <w:rsid w:val="00B95B53"/>
    <w:rsid w:val="00B97DB8"/>
    <w:rsid w:val="00BA51A9"/>
    <w:rsid w:val="00BC3069"/>
    <w:rsid w:val="00BC4530"/>
    <w:rsid w:val="00BD0D46"/>
    <w:rsid w:val="00BE2375"/>
    <w:rsid w:val="00BE6F2A"/>
    <w:rsid w:val="00BF0724"/>
    <w:rsid w:val="00BF6EF3"/>
    <w:rsid w:val="00C01C81"/>
    <w:rsid w:val="00C030FF"/>
    <w:rsid w:val="00C06CBF"/>
    <w:rsid w:val="00C1149B"/>
    <w:rsid w:val="00C441D4"/>
    <w:rsid w:val="00C45EE5"/>
    <w:rsid w:val="00C54A2C"/>
    <w:rsid w:val="00C62536"/>
    <w:rsid w:val="00C63D05"/>
    <w:rsid w:val="00C67C07"/>
    <w:rsid w:val="00C736B1"/>
    <w:rsid w:val="00C909D7"/>
    <w:rsid w:val="00C91E26"/>
    <w:rsid w:val="00CA2EBB"/>
    <w:rsid w:val="00CC4C94"/>
    <w:rsid w:val="00CE4F4C"/>
    <w:rsid w:val="00CF6F46"/>
    <w:rsid w:val="00D27054"/>
    <w:rsid w:val="00D37291"/>
    <w:rsid w:val="00D43807"/>
    <w:rsid w:val="00D556DC"/>
    <w:rsid w:val="00D6401F"/>
    <w:rsid w:val="00D65698"/>
    <w:rsid w:val="00D75F3C"/>
    <w:rsid w:val="00DA1C6E"/>
    <w:rsid w:val="00DA3615"/>
    <w:rsid w:val="00DA5BC5"/>
    <w:rsid w:val="00DA683F"/>
    <w:rsid w:val="00DB4571"/>
    <w:rsid w:val="00DC122E"/>
    <w:rsid w:val="00DC19D1"/>
    <w:rsid w:val="00DC54DC"/>
    <w:rsid w:val="00DD26C9"/>
    <w:rsid w:val="00DE0ED6"/>
    <w:rsid w:val="00DE1D25"/>
    <w:rsid w:val="00DF45B8"/>
    <w:rsid w:val="00E17644"/>
    <w:rsid w:val="00E17F56"/>
    <w:rsid w:val="00E23824"/>
    <w:rsid w:val="00E3205D"/>
    <w:rsid w:val="00E32846"/>
    <w:rsid w:val="00E32932"/>
    <w:rsid w:val="00E3303F"/>
    <w:rsid w:val="00E378EB"/>
    <w:rsid w:val="00E410F1"/>
    <w:rsid w:val="00E41AEB"/>
    <w:rsid w:val="00E4686D"/>
    <w:rsid w:val="00E4697F"/>
    <w:rsid w:val="00E5321B"/>
    <w:rsid w:val="00E53844"/>
    <w:rsid w:val="00E729FF"/>
    <w:rsid w:val="00E77EBB"/>
    <w:rsid w:val="00EA1A7A"/>
    <w:rsid w:val="00EA5E6A"/>
    <w:rsid w:val="00EB61FF"/>
    <w:rsid w:val="00EC1E62"/>
    <w:rsid w:val="00ED36A2"/>
    <w:rsid w:val="00ED3728"/>
    <w:rsid w:val="00ED5B33"/>
    <w:rsid w:val="00ED67D2"/>
    <w:rsid w:val="00EE0658"/>
    <w:rsid w:val="00EE3C63"/>
    <w:rsid w:val="00EE7140"/>
    <w:rsid w:val="00F05745"/>
    <w:rsid w:val="00F058F9"/>
    <w:rsid w:val="00F05B68"/>
    <w:rsid w:val="00F11F61"/>
    <w:rsid w:val="00F16EC3"/>
    <w:rsid w:val="00F2714D"/>
    <w:rsid w:val="00F34777"/>
    <w:rsid w:val="00F42B6B"/>
    <w:rsid w:val="00F4676C"/>
    <w:rsid w:val="00F5122C"/>
    <w:rsid w:val="00F527B5"/>
    <w:rsid w:val="00F56A0D"/>
    <w:rsid w:val="00F5711D"/>
    <w:rsid w:val="00F70A4E"/>
    <w:rsid w:val="00F81480"/>
    <w:rsid w:val="00F95F13"/>
    <w:rsid w:val="00FA4D55"/>
    <w:rsid w:val="00FB7197"/>
    <w:rsid w:val="00FC0DA5"/>
    <w:rsid w:val="00FC0E90"/>
    <w:rsid w:val="00FC43A5"/>
    <w:rsid w:val="00FC62D0"/>
    <w:rsid w:val="00FD6605"/>
    <w:rsid w:val="00FE6C9F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BA4A04"/>
  <w15:chartTrackingRefBased/>
  <w15:docId w15:val="{2B6303AC-7759-45D2-9B1E-D2E59CD0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B85"/>
    <w:rPr>
      <w:sz w:val="24"/>
      <w:szCs w:val="24"/>
    </w:rPr>
  </w:style>
  <w:style w:type="paragraph" w:styleId="1">
    <w:name w:val="heading 1"/>
    <w:basedOn w:val="a"/>
    <w:next w:val="a"/>
    <w:qFormat/>
    <w:rsid w:val="0098146C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79139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91399"/>
  </w:style>
  <w:style w:type="paragraph" w:styleId="a5">
    <w:name w:val="footer"/>
    <w:basedOn w:val="a"/>
    <w:rsid w:val="00392592"/>
    <w:pPr>
      <w:tabs>
        <w:tab w:val="center" w:pos="4677"/>
        <w:tab w:val="right" w:pos="9355"/>
      </w:tabs>
    </w:pPr>
  </w:style>
  <w:style w:type="table" w:styleId="a6">
    <w:name w:val="Table Grid"/>
    <w:basedOn w:val="a1"/>
    <w:uiPriority w:val="59"/>
    <w:rsid w:val="00E3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50499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9145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837852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rsid w:val="00837852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rsid w:val="001444C6"/>
    <w:pPr>
      <w:spacing w:before="100" w:beforeAutospacing="1" w:after="100" w:afterAutospacing="1"/>
    </w:pPr>
    <w:rPr>
      <w:sz w:val="20"/>
      <w:szCs w:val="20"/>
    </w:rPr>
  </w:style>
  <w:style w:type="paragraph" w:customStyle="1" w:styleId="ConsPlusNormal">
    <w:name w:val="ConsPlusNormal"/>
    <w:qFormat/>
    <w:rsid w:val="007B7F8D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8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1;&#1072;&#1090;&#1088;&#1072;&#1082;&#1086;&#1074;&#1072;\Application%20Data\Microsoft\&#1064;&#1072;&#1073;&#1083;&#1086;&#1085;&#1099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13FD-573A-462B-8336-3FE2D962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0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Батракова Л.И.</dc:creator>
  <cp:keywords/>
  <cp:lastModifiedBy>1</cp:lastModifiedBy>
  <cp:revision>2</cp:revision>
  <cp:lastPrinted>2024-12-25T08:20:00Z</cp:lastPrinted>
  <dcterms:created xsi:type="dcterms:W3CDTF">2024-12-25T08:20:00Z</dcterms:created>
  <dcterms:modified xsi:type="dcterms:W3CDTF">2024-12-25T08:20:00Z</dcterms:modified>
</cp:coreProperties>
</file>